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</w:tblGrid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 </w:t>
            </w:r>
            <w:r w:rsidRPr="00144DE9">
              <w:rPr>
                <w:b/>
              </w:rPr>
              <w:t>Client Details: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>
              <w:t xml:space="preserve">Forename:                                                        Surname: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4067D2" w:rsidTr="00144DE9">
        <w:tc>
          <w:tcPr>
            <w:tcW w:w="9464" w:type="dxa"/>
          </w:tcPr>
          <w:p w:rsidR="00C04374" w:rsidRPr="004067D2" w:rsidRDefault="00C04374" w:rsidP="00144DE9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Gender:         Male/Female                            DOB/CHI: </w:t>
            </w:r>
          </w:p>
          <w:p w:rsidR="00C04374" w:rsidRPr="004067D2" w:rsidRDefault="00C04374" w:rsidP="00144DE9">
            <w:pPr>
              <w:spacing w:after="0" w:line="240" w:lineRule="auto"/>
              <w:rPr>
                <w:lang w:val="it-IT"/>
              </w:rPr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Relationship Status: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 xml:space="preserve">Dependents (details):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Home address:</w:t>
            </w:r>
            <w:r>
              <w:t xml:space="preserve">                                                                                           Tel No: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Post code: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Is the client homeless or at risk of homelessness?</w:t>
            </w:r>
            <w:r>
              <w:t xml:space="preserve">            Yes/No/Not Known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Type of accommodation? (please circle as appropriate)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Hostel/B&amp;B</w:t>
            </w:r>
            <w:r>
              <w:t>/emergency accommodation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No fixed abode/</w:t>
            </w:r>
            <w:r>
              <w:t>rough sleeping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Own tenancy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Temporary furnished flat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Destitute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Supported accommodation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Children’s Unit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 xml:space="preserve">           </w:t>
            </w:r>
            <w:r w:rsidRPr="00144DE9">
              <w:t>National Asylum Support Service (NASS)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t>Ok to send correspondence to home address?    Yes/No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>I</w:t>
            </w:r>
            <w:r w:rsidRPr="00144DE9">
              <w:t>s the client an Asylum Seeker or refugee?   Yes/No</w:t>
            </w:r>
          </w:p>
          <w:p w:rsidR="00C04374" w:rsidRPr="00144DE9" w:rsidRDefault="00C04374" w:rsidP="00144DE9">
            <w:pPr>
              <w:spacing w:after="0" w:line="240" w:lineRule="auto"/>
            </w:pPr>
            <w:r>
              <w:t>Country of origin: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Asylum Status: 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Asylum seeker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Refused Asylum seeker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Refugee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Destitute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Unaccompanied Asylum Seeker Child</w:t>
            </w:r>
          </w:p>
          <w:p w:rsidR="00C04374" w:rsidRDefault="00C04374" w:rsidP="00144DE9">
            <w:pPr>
              <w:spacing w:after="0" w:line="240" w:lineRule="auto"/>
            </w:pPr>
            <w:r w:rsidRPr="00144DE9">
              <w:t>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Interpreter required?                     Yes/No</w:t>
            </w:r>
            <w:r>
              <w:t xml:space="preserve">                                  Language: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>Preferred interpreter/gender if known: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t>Is the client a victim of trafficking?</w:t>
            </w:r>
            <w:r>
              <w:t xml:space="preserve">           Yes/No/Not known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 xml:space="preserve">If yes provide details: 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Does </w:t>
            </w:r>
            <w:r>
              <w:t xml:space="preserve">the client </w:t>
            </w:r>
            <w:r w:rsidRPr="00144DE9">
              <w:t>have a disability?      Yes/No</w:t>
            </w:r>
          </w:p>
          <w:p w:rsidR="00C04374" w:rsidRDefault="00C04374" w:rsidP="00144DE9">
            <w:pPr>
              <w:spacing w:after="0" w:line="240" w:lineRule="auto"/>
            </w:pPr>
            <w:r w:rsidRPr="00144DE9">
              <w:t xml:space="preserve">Please Specify: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t>Details of disability requirements (e.g. wheelchair access required, communication aids):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2E7192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2E7192">
            <w:pPr>
              <w:spacing w:after="0" w:line="240" w:lineRule="auto"/>
            </w:pPr>
          </w:p>
          <w:p w:rsidR="00C04374" w:rsidRPr="00144DE9" w:rsidRDefault="00C04374" w:rsidP="002E7192">
            <w:pPr>
              <w:spacing w:after="0" w:line="240" w:lineRule="auto"/>
            </w:pPr>
            <w:r w:rsidRPr="00144DE9">
              <w:t xml:space="preserve">Does the client belong to any of the following </w:t>
            </w:r>
            <w:r>
              <w:t xml:space="preserve">marginalised </w:t>
            </w:r>
            <w:r w:rsidRPr="00144DE9">
              <w:t>groups?</w:t>
            </w:r>
          </w:p>
          <w:p w:rsidR="00C04374" w:rsidRPr="00144DE9" w:rsidRDefault="00C04374" w:rsidP="002E7192">
            <w:pPr>
              <w:spacing w:after="0" w:line="240" w:lineRule="auto"/>
            </w:pPr>
          </w:p>
          <w:p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>
              <w:t xml:space="preserve">            </w:t>
            </w:r>
            <w:r w:rsidRPr="004067D2">
              <w:rPr>
                <w:lang w:val="it-IT"/>
              </w:rPr>
              <w:t>Gypsy/traveller</w:t>
            </w:r>
          </w:p>
          <w:p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            Ex-service personnel</w:t>
            </w:r>
          </w:p>
          <w:p w:rsidR="00C04374" w:rsidRPr="004067D2" w:rsidRDefault="00C04374" w:rsidP="002E7192">
            <w:pPr>
              <w:spacing w:after="0" w:line="240" w:lineRule="auto"/>
              <w:rPr>
                <w:lang w:val="it-IT"/>
              </w:rPr>
            </w:pPr>
            <w:r w:rsidRPr="004067D2">
              <w:rPr>
                <w:lang w:val="it-IT"/>
              </w:rPr>
              <w:t xml:space="preserve">            Prisoner/Ex-offender</w:t>
            </w:r>
          </w:p>
          <w:p w:rsidR="00C04374" w:rsidRPr="00144DE9" w:rsidRDefault="00C04374" w:rsidP="002E7192">
            <w:pPr>
              <w:spacing w:after="0" w:line="240" w:lineRule="auto"/>
            </w:pPr>
            <w:r w:rsidRPr="004067D2">
              <w:rPr>
                <w:lang w:val="it-IT"/>
              </w:rPr>
              <w:t xml:space="preserve">            </w:t>
            </w:r>
            <w:r w:rsidRPr="00144DE9">
              <w:t>People involved in prostitution</w:t>
            </w:r>
          </w:p>
          <w:p w:rsidR="00C04374" w:rsidRPr="00144DE9" w:rsidRDefault="00C04374" w:rsidP="002E7192">
            <w:pPr>
              <w:spacing w:after="0" w:line="240" w:lineRule="auto"/>
            </w:pPr>
            <w:r>
              <w:t xml:space="preserve">            </w:t>
            </w:r>
            <w:r w:rsidRPr="00144DE9">
              <w:t>People with literacy issues</w:t>
            </w:r>
          </w:p>
          <w:p w:rsidR="00C04374" w:rsidRDefault="00C04374" w:rsidP="002E7192">
            <w:pPr>
              <w:spacing w:after="0" w:line="240" w:lineRule="auto"/>
            </w:pPr>
            <w:r>
              <w:t xml:space="preserve">            </w:t>
            </w:r>
            <w:r w:rsidRPr="00144DE9">
              <w:t>In Care/Leaving Care</w:t>
            </w:r>
            <w:r>
              <w:t>/Care History</w:t>
            </w:r>
          </w:p>
          <w:p w:rsidR="00C04374" w:rsidRPr="00144DE9" w:rsidRDefault="00C04374" w:rsidP="002E7192">
            <w:pPr>
              <w:spacing w:after="0" w:line="240" w:lineRule="auto"/>
            </w:pPr>
          </w:p>
        </w:tc>
      </w:tr>
    </w:tbl>
    <w:p w:rsidR="00C04374" w:rsidRDefault="00C04374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</w:tblGrid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Registered GP Details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 xml:space="preserve">Name: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Practice name and address:</w:t>
            </w:r>
            <w:r>
              <w:t xml:space="preserve">                                                                  Telephone number: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>
              <w:t>Post code:                                                                                               Email address: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59336A" w:rsidRDefault="00C04374" w:rsidP="00144DE9">
            <w:pPr>
              <w:spacing w:after="0" w:line="240" w:lineRule="auto"/>
              <w:rPr>
                <w:b/>
              </w:rPr>
            </w:pPr>
            <w:r w:rsidRPr="0059336A">
              <w:rPr>
                <w:b/>
              </w:rPr>
              <w:t>Medical History:</w:t>
            </w: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Pre-existing medical conditions: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Current medication: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</w:tbl>
    <w:p w:rsidR="00C04374" w:rsidRDefault="00C04374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64"/>
      </w:tblGrid>
      <w:tr w:rsidR="00C04374" w:rsidRPr="00144DE9" w:rsidTr="00144DE9">
        <w:tc>
          <w:tcPr>
            <w:tcW w:w="9464" w:type="dxa"/>
          </w:tcPr>
          <w:p w:rsidR="00C04374" w:rsidRPr="00D012CE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Referrer details (if different from above):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Name:</w:t>
            </w:r>
            <w:r>
              <w:t xml:space="preserve">                                                          Organisation:</w:t>
            </w:r>
          </w:p>
          <w:p w:rsidR="00C04374" w:rsidRDefault="00C04374" w:rsidP="00144DE9">
            <w:pPr>
              <w:spacing w:after="0" w:line="240" w:lineRule="auto"/>
            </w:pPr>
            <w:r>
              <w:t xml:space="preserve">                                                         </w:t>
            </w:r>
          </w:p>
          <w:p w:rsidR="00C04374" w:rsidRPr="00144DE9" w:rsidRDefault="00C04374" w:rsidP="00AB5315">
            <w:pPr>
              <w:spacing w:after="0" w:line="240" w:lineRule="auto"/>
            </w:pPr>
            <w:r>
              <w:t>Designation:</w:t>
            </w:r>
          </w:p>
        </w:tc>
      </w:tr>
      <w:tr w:rsidR="00C04374" w:rsidRPr="00144DE9" w:rsidTr="00144DE9">
        <w:tc>
          <w:tcPr>
            <w:tcW w:w="9464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Address:</w:t>
            </w:r>
            <w:r>
              <w:t xml:space="preserve">                                                      Telephone Number:                                  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Email:</w:t>
            </w:r>
          </w:p>
        </w:tc>
      </w:tr>
    </w:tbl>
    <w:p w:rsidR="00C04374" w:rsidRDefault="00C04374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22"/>
      </w:tblGrid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Referral Details:</w:t>
            </w: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Date of referral: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Please describe the traumatic events that the client has experienced: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Please describe the main presenting mental health difficulties and</w:t>
            </w:r>
            <w:r>
              <w:t xml:space="preserve"> if possible, can you say how you think these relate to the traumatic experience/s?</w:t>
            </w:r>
            <w:r w:rsidRPr="00144DE9">
              <w:t xml:space="preserve">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>
              <w:t>Please describe the severity of the difficulties and how they are impacting on the client’s functioning.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What are the reasons for seeking a referral at this time? Has anything recently happened or changed?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Current living situation: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Previous contact with mental health services:        Yes/No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If yes, please specify: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What other agencies/services are currently involved?</w:t>
            </w:r>
            <w:r>
              <w:t xml:space="preserve"> 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Contact?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</w:tbl>
    <w:p w:rsidR="00C04374" w:rsidRDefault="00C04374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322"/>
      </w:tblGrid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  <w:rPr>
                <w:b/>
              </w:rPr>
            </w:pPr>
            <w:r w:rsidRPr="00144DE9">
              <w:rPr>
                <w:b/>
              </w:rPr>
              <w:t>Risk/Additional Vulnerabilities:</w:t>
            </w: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History of suicide/self harm?                  Yes/No</w:t>
            </w:r>
            <w:r>
              <w:t>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 xml:space="preserve">If yes, please describe the nature of self harm.  Please include any recent episodes of self harm. 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Is there any current risk of suicide/self harm?        Yes/No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  <w:r w:rsidRPr="00144DE9">
              <w:t xml:space="preserve">What is the current </w:t>
            </w:r>
            <w:r>
              <w:t xml:space="preserve">risk </w:t>
            </w:r>
            <w:r w:rsidRPr="00144DE9">
              <w:t>management plan?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Risk/History of violence to others?                      Yes/No</w:t>
            </w:r>
            <w:r>
              <w:t>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If yes, please give details:</w:t>
            </w: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What is the current risk management plan?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  <w:r w:rsidRPr="00144DE9">
              <w:t>Forensic History:                                          Yes/No/Not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 w:rsidRPr="00144DE9">
              <w:t>If yes, please provide details of recent  convictions/cautions if known: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Pr="00144DE9" w:rsidRDefault="00C04374" w:rsidP="00144DE9">
            <w:pPr>
              <w:spacing w:after="0" w:line="240" w:lineRule="auto"/>
            </w:pPr>
            <w:r w:rsidRPr="00144DE9">
              <w:t>Child/adult protection issues and steps taken to address these (e.g. are any adults or children at risk of violence or abuse?)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  <w:tr w:rsidR="00C04374" w:rsidRPr="00144DE9" w:rsidTr="00144DE9">
        <w:tc>
          <w:tcPr>
            <w:tcW w:w="9322" w:type="dxa"/>
          </w:tcPr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  <w:r>
              <w:t>Current s</w:t>
            </w:r>
            <w:r w:rsidRPr="00144DE9">
              <w:t>ubstance misuse issues?                 Yes/No/Not Known</w:t>
            </w: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  <w:rPr>
                <w:b/>
              </w:rPr>
            </w:pPr>
            <w:r>
              <w:t xml:space="preserve">Current management plan </w:t>
            </w:r>
            <w:r>
              <w:rPr>
                <w:b/>
              </w:rPr>
              <w:t>(Please include details of Care Manager and ensure that this referral has been discussed with Care Manager):</w:t>
            </w:r>
          </w:p>
          <w:p w:rsidR="00C04374" w:rsidRDefault="00C04374" w:rsidP="00144DE9">
            <w:pPr>
              <w:spacing w:after="0" w:line="240" w:lineRule="auto"/>
              <w:rPr>
                <w:b/>
              </w:rPr>
            </w:pPr>
          </w:p>
          <w:p w:rsidR="00C04374" w:rsidRDefault="00C04374" w:rsidP="00144DE9">
            <w:pPr>
              <w:spacing w:after="0" w:line="240" w:lineRule="auto"/>
              <w:rPr>
                <w:b/>
              </w:rPr>
            </w:pPr>
          </w:p>
          <w:p w:rsidR="00C04374" w:rsidRPr="004067D2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  <w:p w:rsidR="00C04374" w:rsidRPr="00144DE9" w:rsidRDefault="00C04374" w:rsidP="00144DE9">
            <w:pPr>
              <w:spacing w:after="0" w:line="240" w:lineRule="auto"/>
            </w:pPr>
          </w:p>
        </w:tc>
      </w:tr>
    </w:tbl>
    <w:p w:rsidR="00C04374" w:rsidRDefault="00C04374" w:rsidP="0055360F"/>
    <w:p w:rsidR="00C04374" w:rsidRPr="0059336A" w:rsidRDefault="00C04374" w:rsidP="0059336A">
      <w:pPr>
        <w:jc w:val="center"/>
        <w:rPr>
          <w:b/>
        </w:rPr>
      </w:pPr>
      <w:r w:rsidRPr="0059336A">
        <w:rPr>
          <w:b/>
        </w:rPr>
        <w:t>Thank you- If you have any queries do not hesitate to contact us on 0141 303 8968</w:t>
      </w:r>
    </w:p>
    <w:p w:rsidR="00C04374" w:rsidRDefault="00C04374"/>
    <w:p w:rsidR="00C04374" w:rsidRDefault="00C04374"/>
    <w:sectPr w:rsidR="00C04374" w:rsidSect="00D41D93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4374" w:rsidRDefault="00C04374" w:rsidP="007B4A4E">
      <w:pPr>
        <w:spacing w:after="0" w:line="240" w:lineRule="auto"/>
      </w:pPr>
      <w:r>
        <w:separator/>
      </w:r>
    </w:p>
  </w:endnote>
  <w:endnote w:type="continuationSeparator" w:id="1">
    <w:p w:rsidR="00C04374" w:rsidRDefault="00C04374" w:rsidP="007B4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74" w:rsidRDefault="00C04374" w:rsidP="00F51B8A">
    <w:pPr>
      <w:pStyle w:val="Footer"/>
      <w:jc w:val="center"/>
    </w:pPr>
    <w:r>
      <w:t xml:space="preserve">The Anchor, </w:t>
    </w:r>
    <w:smartTag w:uri="urn:schemas-microsoft-com:office:smarttags" w:element="City">
      <w:smartTag w:uri="urn:schemas-microsoft-com:office:smarttags" w:element="place">
        <w:r>
          <w:t>Glasgow</w:t>
        </w:r>
      </w:smartTag>
    </w:smartTag>
    <w:r>
      <w:t xml:space="preserve"> Psychological Trauma Service, Festival Business Centre, 150 </w:t>
    </w:r>
    <w:smartTag w:uri="urn:schemas-microsoft-com:office:smarttags" w:element="address">
      <w:smartTag w:uri="urn:schemas-microsoft-com:office:smarttags" w:element="Street">
        <w:smartTag w:uri="urn:schemas-microsoft-com:office:smarttags" w:element="address">
          <w:r>
            <w:t>Brand Street</w:t>
          </w:r>
        </w:smartTag>
      </w:smartTag>
      <w:r>
        <w:t xml:space="preserve">, </w:t>
      </w:r>
      <w:smartTag w:uri="urn:schemas-microsoft-com:office:smarttags" w:element="City">
        <w:r>
          <w:t>Glasgow</w:t>
        </w:r>
      </w:smartTag>
      <w:r>
        <w:t xml:space="preserve">, </w:t>
      </w:r>
      <w:smartTag w:uri="urn:schemas-microsoft-com:office:smarttags" w:element="PostalCode">
        <w:r>
          <w:t>G51 1DH</w:t>
        </w:r>
      </w:smartTag>
    </w:smartTag>
    <w:r>
      <w:t xml:space="preserve">   Tel: 0141 303 8968</w:t>
    </w:r>
  </w:p>
  <w:p w:rsidR="00C04374" w:rsidRDefault="00C04374" w:rsidP="00F51B8A">
    <w:pPr>
      <w:pStyle w:val="Footer"/>
      <w:jc w:val="center"/>
    </w:pPr>
    <w:fldSimple w:instr=" PAGE   \* MERGEFORMAT ">
      <w:r w:rsidRPr="00DB5216">
        <w:rPr>
          <w:b/>
          <w:noProof/>
        </w:rPr>
        <w:t>5</w:t>
      </w:r>
    </w:fldSimple>
    <w:r>
      <w:rPr>
        <w:b/>
      </w:rPr>
      <w:t xml:space="preserve"> </w:t>
    </w:r>
    <w:r>
      <w:t>|</w:t>
    </w:r>
    <w:r>
      <w:rPr>
        <w:b/>
      </w:rPr>
      <w:t xml:space="preserve"> </w:t>
    </w:r>
    <w:r>
      <w:rPr>
        <w:color w:val="7F7F7F"/>
        <w:spacing w:val="60"/>
      </w:rPr>
      <w:t>Page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74" w:rsidRDefault="00C04374">
    <w:pPr>
      <w:pStyle w:val="Footer"/>
      <w:pBdr>
        <w:top w:val="single" w:sz="4" w:space="1" w:color="D9D9D9"/>
      </w:pBdr>
      <w:jc w:val="right"/>
    </w:pPr>
    <w:fldSimple w:instr=" PAGE   \* MERGEFORMAT ">
      <w:r>
        <w:rPr>
          <w:noProof/>
        </w:rPr>
        <w:t>1</w:t>
      </w:r>
    </w:fldSimple>
    <w:r>
      <w:t xml:space="preserve"> | </w:t>
    </w:r>
    <w:r>
      <w:rPr>
        <w:color w:val="7F7F7F"/>
        <w:spacing w:val="60"/>
      </w:rPr>
      <w:t>Page</w:t>
    </w:r>
  </w:p>
  <w:p w:rsidR="00C04374" w:rsidRDefault="00C0437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4374" w:rsidRDefault="00C04374" w:rsidP="007B4A4E">
      <w:pPr>
        <w:spacing w:after="0" w:line="240" w:lineRule="auto"/>
      </w:pPr>
      <w:r>
        <w:separator/>
      </w:r>
    </w:p>
  </w:footnote>
  <w:footnote w:type="continuationSeparator" w:id="1">
    <w:p w:rsidR="00C04374" w:rsidRDefault="00C04374" w:rsidP="007B4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74" w:rsidRPr="000E66F7" w:rsidRDefault="00C04374" w:rsidP="000E66F7">
    <w:pPr>
      <w:pStyle w:val="Header"/>
      <w:jc w:val="center"/>
      <w:rPr>
        <w:b/>
      </w:rPr>
    </w:pPr>
    <w:r w:rsidRPr="000E66F7">
      <w:rPr>
        <w:b/>
      </w:rPr>
      <w:t>The Anchor</w:t>
    </w:r>
  </w:p>
  <w:p w:rsidR="00C04374" w:rsidRPr="000E66F7" w:rsidRDefault="00C04374" w:rsidP="000E66F7">
    <w:pPr>
      <w:pStyle w:val="Header"/>
      <w:jc w:val="center"/>
      <w:rPr>
        <w:b/>
      </w:rPr>
    </w:pPr>
    <w:smartTag w:uri="urn:schemas-microsoft-com:office:smarttags" w:element="City">
      <w:smartTag w:uri="urn:schemas-microsoft-com:office:smarttags" w:element="place">
        <w:r w:rsidRPr="000E66F7">
          <w:rPr>
            <w:b/>
          </w:rPr>
          <w:t>Glasgow</w:t>
        </w:r>
      </w:smartTag>
    </w:smartTag>
    <w:r w:rsidRPr="000E66F7">
      <w:rPr>
        <w:b/>
      </w:rPr>
      <w:t xml:space="preserve"> Psychological Trauma Service</w:t>
    </w:r>
  </w:p>
  <w:p w:rsidR="00C04374" w:rsidRPr="000E66F7" w:rsidRDefault="00C04374">
    <w:pPr>
      <w:pStyle w:val="Header"/>
      <w:rPr>
        <w:b/>
      </w:rPr>
    </w:pPr>
  </w:p>
  <w:p w:rsidR="00C04374" w:rsidRDefault="00C04374" w:rsidP="000E66F7">
    <w:pPr>
      <w:pStyle w:val="Header"/>
      <w:jc w:val="center"/>
      <w:rPr>
        <w:b/>
      </w:rPr>
    </w:pPr>
    <w:r w:rsidRPr="000E66F7">
      <w:rPr>
        <w:b/>
      </w:rPr>
      <w:t>REFERRAL FORM</w:t>
    </w:r>
  </w:p>
  <w:p w:rsidR="00C04374" w:rsidRDefault="00C04374" w:rsidP="000E66F7">
    <w:pPr>
      <w:pStyle w:val="Header"/>
      <w:jc w:val="center"/>
      <w:rPr>
        <w:b/>
      </w:rPr>
    </w:pPr>
  </w:p>
  <w:p w:rsidR="00C04374" w:rsidRDefault="00C04374" w:rsidP="000E66F7">
    <w:pPr>
      <w:pStyle w:val="Header"/>
      <w:jc w:val="center"/>
      <w:rPr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74" w:rsidRDefault="00C04374" w:rsidP="00746E06">
    <w:pPr>
      <w:pStyle w:val="Header"/>
      <w:jc w:val="center"/>
      <w:rPr>
        <w:b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9.5pt;margin-top:-24.9pt;width:102.75pt;height:96.75pt;z-index:-251657216;visibility:visible" wrapcoords="-158 0 -158 21433 21600 21433 21600 0 -158 0">
          <v:imagedata r:id="rId1" o:title=""/>
          <w10:wrap type="tight"/>
        </v:shape>
      </w:pict>
    </w:r>
    <w:r>
      <w:rPr>
        <w:b/>
      </w:rPr>
      <w:tab/>
    </w:r>
    <w:r>
      <w:rPr>
        <w:b/>
      </w:rPr>
      <w:tab/>
    </w:r>
    <w:r>
      <w:rPr>
        <w:noProof/>
        <w:lang w:eastAsia="en-GB"/>
      </w:rPr>
      <w:pict>
        <v:shape id="Picture 1" o:spid="_x0000_s2050" type="#_x0000_t75" style="position:absolute;left:0;text-align:left;margin-left:57pt;margin-top:-8.4pt;width:83.85pt;height:39pt;z-index:-251658240;visibility:visible;mso-position-horizontal-relative:text;mso-position-vertical-relative:text" wrapcoords="-193 0 -193 21185 21600 21185 21600 0 -193 0">
          <v:imagedata r:id="rId2" o:title=""/>
          <w10:wrap type="tight"/>
        </v:shape>
      </w:pict>
    </w:r>
    <w:r>
      <w:rPr>
        <w:noProof/>
        <w:lang w:eastAsia="en-GB"/>
      </w:rPr>
      <w:pict>
        <v:shape id="Picture 2" o:spid="_x0000_s2051" type="#_x0000_t75" style="position:absolute;left:0;text-align:left;margin-left:-49.5pt;margin-top:-15.15pt;width:85.45pt;height:54pt;z-index:-251659264;visibility:visible;mso-position-horizontal-relative:text;mso-position-vertical-relative:text" wrapcoords="-189 0 -189 21300 21600 21300 21600 0 -189 0">
          <v:imagedata r:id="rId3" o:title=""/>
          <w10:wrap type="tight"/>
        </v:shape>
      </w:pict>
    </w:r>
  </w:p>
  <w:p w:rsidR="00C04374" w:rsidRDefault="00C04374" w:rsidP="00746E06">
    <w:pPr>
      <w:pStyle w:val="Header"/>
      <w:jc w:val="center"/>
      <w:rPr>
        <w:b/>
      </w:rPr>
    </w:pPr>
  </w:p>
  <w:p w:rsidR="00C04374" w:rsidRPr="000E66F7" w:rsidRDefault="00C04374" w:rsidP="00746E06">
    <w:pPr>
      <w:pStyle w:val="Header"/>
      <w:jc w:val="center"/>
      <w:rPr>
        <w:b/>
      </w:rPr>
    </w:pPr>
    <w:r w:rsidRPr="000E66F7">
      <w:rPr>
        <w:b/>
      </w:rPr>
      <w:t>The Anchor</w:t>
    </w:r>
  </w:p>
  <w:p w:rsidR="00C04374" w:rsidRPr="007B6191" w:rsidRDefault="00C04374" w:rsidP="00D41D93">
    <w:pPr>
      <w:pStyle w:val="Header"/>
      <w:jc w:val="center"/>
      <w:rPr>
        <w:b/>
      </w:rPr>
    </w:pPr>
    <w:smartTag w:uri="urn:schemas-microsoft-com:office:smarttags" w:element="City">
      <w:smartTag w:uri="urn:schemas-microsoft-com:office:smarttags" w:element="place">
        <w:r w:rsidRPr="000E66F7">
          <w:rPr>
            <w:b/>
          </w:rPr>
          <w:t>Glasgow</w:t>
        </w:r>
      </w:smartTag>
    </w:smartTag>
    <w:r w:rsidRPr="000E66F7">
      <w:rPr>
        <w:b/>
      </w:rPr>
      <w:t xml:space="preserve"> Psychological Trauma Service</w:t>
    </w:r>
  </w:p>
  <w:p w:rsidR="00C04374" w:rsidRPr="000E66F7" w:rsidRDefault="00C04374" w:rsidP="00D41D93">
    <w:pPr>
      <w:pStyle w:val="Header"/>
      <w:rPr>
        <w:b/>
      </w:rPr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0.25pt;margin-top:.75pt;width:98.45pt;height:97.2pt;z-index:251656192;mso-wrap-style:none" filled="f" stroked="f">
          <v:textbox style="mso-next-textbox:#_x0000_s2052;mso-fit-shape-to-text:t">
            <w:txbxContent>
              <w:p w:rsidR="00C04374" w:rsidRPr="007B6191" w:rsidRDefault="00C04374"/>
            </w:txbxContent>
          </v:textbox>
        </v:shape>
      </w:pict>
    </w:r>
  </w:p>
  <w:p w:rsidR="00C04374" w:rsidRDefault="00C04374" w:rsidP="004B664A">
    <w:pPr>
      <w:pStyle w:val="Header"/>
      <w:jc w:val="center"/>
      <w:rPr>
        <w:b/>
      </w:rPr>
    </w:pPr>
    <w:r w:rsidRPr="000E66F7">
      <w:rPr>
        <w:b/>
      </w:rPr>
      <w:t>REFERRAL FORM</w:t>
    </w:r>
  </w:p>
  <w:p w:rsidR="00C04374" w:rsidRDefault="00C04374" w:rsidP="004B664A">
    <w:pPr>
      <w:pStyle w:val="Header"/>
      <w:jc w:val="center"/>
      <w:rPr>
        <w:b/>
      </w:rPr>
    </w:pPr>
  </w:p>
  <w:p w:rsidR="00C04374" w:rsidRDefault="00C04374" w:rsidP="00232741">
    <w:pPr>
      <w:pStyle w:val="Header"/>
      <w:jc w:val="center"/>
      <w:rPr>
        <w:rFonts w:ascii="Arial" w:hAnsi="Arial" w:cs="Arial"/>
        <w:sz w:val="20"/>
        <w:szCs w:val="20"/>
      </w:rPr>
    </w:pPr>
    <w:r w:rsidRPr="00B37DC0">
      <w:rPr>
        <w:rFonts w:ascii="Arial" w:hAnsi="Arial" w:cs="Arial"/>
        <w:sz w:val="20"/>
        <w:szCs w:val="20"/>
      </w:rPr>
      <w:t>We are a tertiary level mental health service which offers multi disciplinary</w:t>
    </w:r>
    <w:r w:rsidRPr="00B37DC0">
      <w:rPr>
        <w:rFonts w:ascii="Arial" w:hAnsi="Arial" w:cs="Arial"/>
        <w:color w:val="FF0000"/>
        <w:sz w:val="20"/>
        <w:szCs w:val="20"/>
      </w:rPr>
      <w:t xml:space="preserve"> </w:t>
    </w:r>
    <w:r w:rsidRPr="00B37DC0">
      <w:rPr>
        <w:rFonts w:ascii="Arial" w:hAnsi="Arial" w:cs="Arial"/>
        <w:sz w:val="20"/>
        <w:szCs w:val="20"/>
      </w:rPr>
      <w:t xml:space="preserve">psychologically informed interventions to patients who present with complex post traumatic stress disorder (CPTSD) following experiences of complex trauma.  </w:t>
    </w:r>
  </w:p>
  <w:p w:rsidR="00C04374" w:rsidRDefault="00C04374" w:rsidP="00232741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56772"/>
    <w:rsid w:val="0003329A"/>
    <w:rsid w:val="00036E58"/>
    <w:rsid w:val="00057058"/>
    <w:rsid w:val="00095D21"/>
    <w:rsid w:val="000C22E1"/>
    <w:rsid w:val="000E66F7"/>
    <w:rsid w:val="00122120"/>
    <w:rsid w:val="001313F8"/>
    <w:rsid w:val="00144DE9"/>
    <w:rsid w:val="00157E38"/>
    <w:rsid w:val="00176261"/>
    <w:rsid w:val="001820AC"/>
    <w:rsid w:val="001C4812"/>
    <w:rsid w:val="001C6817"/>
    <w:rsid w:val="001D6D78"/>
    <w:rsid w:val="001E21DB"/>
    <w:rsid w:val="001F479C"/>
    <w:rsid w:val="001F71D6"/>
    <w:rsid w:val="00202820"/>
    <w:rsid w:val="002319FD"/>
    <w:rsid w:val="00232741"/>
    <w:rsid w:val="00263B20"/>
    <w:rsid w:val="002B471F"/>
    <w:rsid w:val="002E7192"/>
    <w:rsid w:val="002F4B12"/>
    <w:rsid w:val="0030281A"/>
    <w:rsid w:val="00305767"/>
    <w:rsid w:val="003145F5"/>
    <w:rsid w:val="0031687F"/>
    <w:rsid w:val="00341A61"/>
    <w:rsid w:val="00376E86"/>
    <w:rsid w:val="003A11BB"/>
    <w:rsid w:val="003B7931"/>
    <w:rsid w:val="004067D2"/>
    <w:rsid w:val="004540C8"/>
    <w:rsid w:val="0045572D"/>
    <w:rsid w:val="00462EF7"/>
    <w:rsid w:val="00485D60"/>
    <w:rsid w:val="004976AB"/>
    <w:rsid w:val="004B664A"/>
    <w:rsid w:val="0051118F"/>
    <w:rsid w:val="00542D26"/>
    <w:rsid w:val="0055360F"/>
    <w:rsid w:val="00556772"/>
    <w:rsid w:val="0059336A"/>
    <w:rsid w:val="0069136E"/>
    <w:rsid w:val="006951EC"/>
    <w:rsid w:val="006A4F7D"/>
    <w:rsid w:val="006C2D37"/>
    <w:rsid w:val="006F2A86"/>
    <w:rsid w:val="007344CD"/>
    <w:rsid w:val="00746E06"/>
    <w:rsid w:val="00781922"/>
    <w:rsid w:val="0079717A"/>
    <w:rsid w:val="007B4558"/>
    <w:rsid w:val="007B4A4E"/>
    <w:rsid w:val="007B6191"/>
    <w:rsid w:val="007F7234"/>
    <w:rsid w:val="00810510"/>
    <w:rsid w:val="008125D0"/>
    <w:rsid w:val="008D0FBD"/>
    <w:rsid w:val="008F325C"/>
    <w:rsid w:val="00921837"/>
    <w:rsid w:val="00925C5A"/>
    <w:rsid w:val="00930CD8"/>
    <w:rsid w:val="00942270"/>
    <w:rsid w:val="009452C5"/>
    <w:rsid w:val="00951EDB"/>
    <w:rsid w:val="0097514A"/>
    <w:rsid w:val="00981A7A"/>
    <w:rsid w:val="009C1B62"/>
    <w:rsid w:val="00A07210"/>
    <w:rsid w:val="00A55574"/>
    <w:rsid w:val="00A72ED3"/>
    <w:rsid w:val="00AA5D56"/>
    <w:rsid w:val="00AB0733"/>
    <w:rsid w:val="00AB5315"/>
    <w:rsid w:val="00AD6CDF"/>
    <w:rsid w:val="00B02505"/>
    <w:rsid w:val="00B37DC0"/>
    <w:rsid w:val="00B73676"/>
    <w:rsid w:val="00B74963"/>
    <w:rsid w:val="00BA2A42"/>
    <w:rsid w:val="00BA4A24"/>
    <w:rsid w:val="00BC6E45"/>
    <w:rsid w:val="00BF357B"/>
    <w:rsid w:val="00C0124A"/>
    <w:rsid w:val="00C03B3A"/>
    <w:rsid w:val="00C04374"/>
    <w:rsid w:val="00C16562"/>
    <w:rsid w:val="00C23879"/>
    <w:rsid w:val="00C73E5E"/>
    <w:rsid w:val="00C82FBA"/>
    <w:rsid w:val="00C87621"/>
    <w:rsid w:val="00CA4A3F"/>
    <w:rsid w:val="00CB49A9"/>
    <w:rsid w:val="00D012CE"/>
    <w:rsid w:val="00D305C0"/>
    <w:rsid w:val="00D36FD0"/>
    <w:rsid w:val="00D408DB"/>
    <w:rsid w:val="00D41D93"/>
    <w:rsid w:val="00DB5216"/>
    <w:rsid w:val="00DD46BE"/>
    <w:rsid w:val="00E05A23"/>
    <w:rsid w:val="00E061D4"/>
    <w:rsid w:val="00E2119E"/>
    <w:rsid w:val="00E90E12"/>
    <w:rsid w:val="00EA3A3C"/>
    <w:rsid w:val="00EB425E"/>
    <w:rsid w:val="00EB55E2"/>
    <w:rsid w:val="00EC71B3"/>
    <w:rsid w:val="00EE091F"/>
    <w:rsid w:val="00F51B8A"/>
    <w:rsid w:val="00FA52E2"/>
    <w:rsid w:val="00FE1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place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E8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5677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B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B4A4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B4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B4A4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51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1B8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542D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42D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820AC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42D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820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5</Pages>
  <Words>612</Words>
  <Characters>3494</Characters>
  <Application>Microsoft Office Outlook</Application>
  <DocSecurity>0</DocSecurity>
  <Lines>0</Lines>
  <Paragraphs>0</Paragraphs>
  <ScaleCrop>false</ScaleCrop>
  <Company>NHS Greater Glasgow and Clyde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Details:</dc:title>
  <dc:subject/>
  <dc:creator>RKEENAN1</dc:creator>
  <cp:keywords/>
  <dc:description/>
  <cp:lastModifiedBy>jmcleod1</cp:lastModifiedBy>
  <cp:revision>7</cp:revision>
  <cp:lastPrinted>2018-11-06T15:19:00Z</cp:lastPrinted>
  <dcterms:created xsi:type="dcterms:W3CDTF">2016-11-10T09:40:00Z</dcterms:created>
  <dcterms:modified xsi:type="dcterms:W3CDTF">2018-11-06T15:23:00Z</dcterms:modified>
</cp:coreProperties>
</file>